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38FE" w14:textId="77777777" w:rsidR="00254CF6" w:rsidRDefault="002024F1" w:rsidP="00FF20D2">
      <w:pPr>
        <w:pStyle w:val="Rubrik1"/>
      </w:pPr>
      <w:r w:rsidRPr="00FF20D2">
        <w:rPr>
          <w:noProof/>
        </w:rPr>
        <w:drawing>
          <wp:anchor distT="0" distB="0" distL="114300" distR="114300" simplePos="0" relativeHeight="251660288" behindDoc="0" locked="0" layoutInCell="1" allowOverlap="1" wp14:anchorId="49E4EE62" wp14:editId="6E9A1132">
            <wp:simplePos x="0" y="0"/>
            <wp:positionH relativeFrom="column">
              <wp:posOffset>3673024</wp:posOffset>
            </wp:positionH>
            <wp:positionV relativeFrom="paragraph">
              <wp:posOffset>138</wp:posOffset>
            </wp:positionV>
            <wp:extent cx="2271395" cy="1478915"/>
            <wp:effectExtent l="0" t="0" r="0" b="6985"/>
            <wp:wrapSquare wrapText="bothSides"/>
            <wp:docPr id="1" name="Bildobjekt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1395" cy="1478915"/>
                    </a:xfrm>
                    <a:prstGeom prst="rect">
                      <a:avLst/>
                    </a:prstGeom>
                    <a:noFill/>
                    <a:ln>
                      <a:noFill/>
                    </a:ln>
                  </pic:spPr>
                </pic:pic>
              </a:graphicData>
            </a:graphic>
          </wp:anchor>
        </w:drawing>
      </w:r>
      <w:r w:rsidR="00254CF6" w:rsidRPr="00FF20D2">
        <w:t>P</w:t>
      </w:r>
      <w:r w:rsidR="00757F58" w:rsidRPr="00FF20D2">
        <w:t xml:space="preserve">lanering </w:t>
      </w:r>
      <w:r w:rsidR="00254CF6" w:rsidRPr="00FF20D2">
        <w:t xml:space="preserve">tillsynsinsats </w:t>
      </w:r>
      <w:r w:rsidR="000E31F1" w:rsidRPr="00FF20D2">
        <w:t>vid grunda havsvikar</w:t>
      </w:r>
      <w:r w:rsidR="00757F58" w:rsidRPr="00FF20D2">
        <w:t xml:space="preserve"> </w:t>
      </w:r>
      <w:r w:rsidR="00FF20D2">
        <w:t>202</w:t>
      </w:r>
      <w:r w:rsidR="00DE2A90">
        <w:t>X</w:t>
      </w:r>
    </w:p>
    <w:p w14:paraId="6CFE3C6A" w14:textId="77777777" w:rsidR="00FF20D2" w:rsidRPr="00FF20D2" w:rsidRDefault="00FF20D2" w:rsidP="00FF20D2"/>
    <w:p w14:paraId="7060AE08" w14:textId="77777777" w:rsidR="002024F1" w:rsidRDefault="002024F1" w:rsidP="00254CF6">
      <w:pPr>
        <w:pStyle w:val="Rubrik2"/>
        <w:rPr>
          <w:i/>
        </w:rPr>
      </w:pPr>
    </w:p>
    <w:p w14:paraId="48016F1A" w14:textId="77777777" w:rsidR="008D52F8" w:rsidRPr="00871F97" w:rsidRDefault="008D52F8" w:rsidP="00871F97">
      <w:pPr>
        <w:pStyle w:val="Rubrik2"/>
      </w:pPr>
      <w:r w:rsidRPr="00871F97">
        <w:t>Bakgrund</w:t>
      </w:r>
    </w:p>
    <w:p w14:paraId="7A101E92" w14:textId="77777777" w:rsidR="000E31F1" w:rsidRDefault="008D52F8" w:rsidP="00FF20D2">
      <w:pPr>
        <w:spacing w:line="276" w:lineRule="auto"/>
      </w:pPr>
      <w:r w:rsidRPr="00FF20D2">
        <w:t>Detta är</w:t>
      </w:r>
      <w:r w:rsidR="00F103FC" w:rsidRPr="00FF20D2">
        <w:t xml:space="preserve"> en planering för de</w:t>
      </w:r>
      <w:r w:rsidR="00AB2016" w:rsidRPr="00FF20D2">
        <w:t xml:space="preserve">n tillsynsinsats </w:t>
      </w:r>
      <w:r w:rsidR="00DE2A90">
        <w:t xml:space="preserve">vid grunda havsvikar </w:t>
      </w:r>
      <w:r w:rsidR="00AB2016" w:rsidRPr="00FF20D2">
        <w:t>som ska göras av</w:t>
      </w:r>
      <w:r w:rsidR="00F103FC" w:rsidRPr="00FF20D2">
        <w:t xml:space="preserve"> </w:t>
      </w:r>
      <w:r w:rsidR="00F103FC" w:rsidRPr="00871F97">
        <w:rPr>
          <w:b/>
          <w:bCs/>
        </w:rPr>
        <w:t xml:space="preserve">Länsstyrelsen i </w:t>
      </w:r>
      <w:r w:rsidR="00F103FC" w:rsidRPr="00871F97">
        <w:rPr>
          <w:b/>
          <w:bCs/>
        </w:rPr>
        <w:fldChar w:fldCharType="begin">
          <w:ffData>
            <w:name w:val="Text23"/>
            <w:enabled/>
            <w:calcOnExit w:val="0"/>
            <w:textInput/>
          </w:ffData>
        </w:fldChar>
      </w:r>
      <w:r w:rsidR="00F103FC" w:rsidRPr="00871F97">
        <w:rPr>
          <w:b/>
          <w:bCs/>
        </w:rPr>
        <w:instrText xml:space="preserve"> FORMTEXT </w:instrText>
      </w:r>
      <w:r w:rsidR="00F103FC" w:rsidRPr="00871F97">
        <w:rPr>
          <w:b/>
          <w:bCs/>
        </w:rPr>
      </w:r>
      <w:r w:rsidR="00F103FC" w:rsidRPr="00871F97">
        <w:rPr>
          <w:b/>
          <w:bCs/>
        </w:rPr>
        <w:fldChar w:fldCharType="separate"/>
      </w:r>
      <w:r w:rsidR="00F103FC" w:rsidRPr="00871F97">
        <w:rPr>
          <w:b/>
          <w:bCs/>
        </w:rPr>
        <w:t> </w:t>
      </w:r>
      <w:r w:rsidR="00F103FC" w:rsidRPr="00871F97">
        <w:rPr>
          <w:b/>
          <w:bCs/>
        </w:rPr>
        <w:t xml:space="preserve">    </w:t>
      </w:r>
      <w:r w:rsidR="00F103FC" w:rsidRPr="00871F97">
        <w:rPr>
          <w:b/>
          <w:bCs/>
        </w:rPr>
        <w:t> </w:t>
      </w:r>
      <w:r w:rsidR="00F103FC" w:rsidRPr="00871F97">
        <w:rPr>
          <w:b/>
          <w:bCs/>
        </w:rPr>
        <w:fldChar w:fldCharType="end"/>
      </w:r>
      <w:r w:rsidR="00F103FC" w:rsidRPr="00871F97">
        <w:rPr>
          <w:b/>
          <w:bCs/>
        </w:rPr>
        <w:t xml:space="preserve"> län</w:t>
      </w:r>
      <w:r w:rsidR="000E31F1">
        <w:t>.</w:t>
      </w:r>
    </w:p>
    <w:p w14:paraId="5771B6FB" w14:textId="77777777" w:rsidR="00F103FC" w:rsidRDefault="000E31F1" w:rsidP="00FF20D2">
      <w:pPr>
        <w:spacing w:line="276" w:lineRule="auto"/>
      </w:pPr>
      <w:r>
        <w:t xml:space="preserve">Syftet med insatsen är att minska och motverka skador på värdefull natur </w:t>
      </w:r>
      <w:r w:rsidR="00E40C8D">
        <w:t>och människors friluftsliv vid</w:t>
      </w:r>
      <w:r>
        <w:t xml:space="preserve"> grunda havsvikar. Arbetet syftar också till att bidra till den nationella tillsynsstrategin. I första hand är det fokus på att kontrollera att strandskyddsreglerna har följts.</w:t>
      </w:r>
    </w:p>
    <w:p w14:paraId="4085A369" w14:textId="77777777" w:rsidR="008D52F8" w:rsidRDefault="00F103FC" w:rsidP="00FF20D2">
      <w:pPr>
        <w:spacing w:line="276" w:lineRule="auto"/>
      </w:pPr>
      <w:r>
        <w:t>Strandskyddet syftar till att bevara strandområden tillgängliga för allemansrättsligt friluftsliv samt goda livsvillkor för växter och djur. Strandskydd gäller vid alla havskuster</w:t>
      </w:r>
      <w:r w:rsidR="00475A3D">
        <w:t xml:space="preserve"> </w:t>
      </w:r>
      <w:r>
        <w:t>i Sverige. För att syftena med strandskyddet ska bevaras på lång sikt och för att respekten för lagstiftningen ska upprätthållas, behöver länsstyrelserna utöva tillsyn. Planerad tillsyn kan riktas till strandområden där det är särskilt angeläget.</w:t>
      </w:r>
    </w:p>
    <w:p w14:paraId="61DAC005" w14:textId="77777777" w:rsidR="00254CF6" w:rsidRPr="00871F97" w:rsidRDefault="00254CF6" w:rsidP="00871F97">
      <w:pPr>
        <w:pStyle w:val="Rubrik2"/>
      </w:pPr>
      <w:r w:rsidRPr="00871F97">
        <w:t>Ansvarig handläggare</w:t>
      </w:r>
    </w:p>
    <w:p w14:paraId="20056798" w14:textId="77777777" w:rsidR="00254CF6" w:rsidRPr="00187B77" w:rsidRDefault="00254CF6" w:rsidP="00871F97">
      <w:pPr>
        <w:rPr>
          <w:i/>
        </w:rPr>
      </w:pPr>
      <w:r w:rsidRPr="00187B77">
        <w:rPr>
          <w:b/>
          <w:i/>
        </w:rPr>
        <w:fldChar w:fldCharType="begin">
          <w:ffData>
            <w:name w:val="Text23"/>
            <w:enabled/>
            <w:calcOnExit w:val="0"/>
            <w:textInput/>
          </w:ffData>
        </w:fldChar>
      </w:r>
      <w:r w:rsidRPr="00187B77">
        <w:instrText xml:space="preserve"> FORMTEXT </w:instrText>
      </w:r>
      <w:r w:rsidRPr="00187B77">
        <w:rPr>
          <w:b/>
          <w:i/>
        </w:rPr>
      </w:r>
      <w:r w:rsidRPr="00187B77">
        <w:rPr>
          <w:b/>
          <w:i/>
        </w:rPr>
        <w:fldChar w:fldCharType="separate"/>
      </w:r>
      <w:r w:rsidRPr="00187B77">
        <w:rPr>
          <w:noProof/>
        </w:rPr>
        <w:t> </w:t>
      </w:r>
      <w:r w:rsidR="008064F1">
        <w:rPr>
          <w:noProof/>
        </w:rPr>
        <w:t>Namn 1</w:t>
      </w:r>
      <w:r w:rsidRPr="00187B77">
        <w:rPr>
          <w:noProof/>
        </w:rPr>
        <w:t> </w:t>
      </w:r>
      <w:r w:rsidRPr="00187B77">
        <w:rPr>
          <w:b/>
          <w:i/>
        </w:rPr>
        <w:fldChar w:fldCharType="end"/>
      </w:r>
    </w:p>
    <w:p w14:paraId="0A63FBA7" w14:textId="77777777" w:rsidR="00C216D7" w:rsidRPr="00871F97" w:rsidRDefault="00C216D7" w:rsidP="00871F97">
      <w:pPr>
        <w:pStyle w:val="Rubrik2"/>
      </w:pPr>
      <w:r w:rsidRPr="00871F97">
        <w:t>Övriga deltagande handläggare</w:t>
      </w:r>
    </w:p>
    <w:p w14:paraId="38B9E972" w14:textId="77777777" w:rsidR="00C216D7" w:rsidRDefault="00C216D7" w:rsidP="00871F97">
      <w:pPr>
        <w:rPr>
          <w:b/>
          <w:i/>
        </w:rPr>
      </w:pPr>
      <w:r w:rsidRPr="00187B77">
        <w:rPr>
          <w:b/>
          <w:i/>
        </w:rPr>
        <w:fldChar w:fldCharType="begin">
          <w:ffData>
            <w:name w:val="Text23"/>
            <w:enabled/>
            <w:calcOnExit w:val="0"/>
            <w:textInput/>
          </w:ffData>
        </w:fldChar>
      </w:r>
      <w:r w:rsidRPr="00187B77">
        <w:instrText xml:space="preserve"> FORMTEXT </w:instrText>
      </w:r>
      <w:r w:rsidRPr="00187B77">
        <w:rPr>
          <w:b/>
          <w:i/>
        </w:rPr>
      </w:r>
      <w:r w:rsidRPr="00187B77">
        <w:rPr>
          <w:b/>
          <w:i/>
        </w:rPr>
        <w:fldChar w:fldCharType="separate"/>
      </w:r>
      <w:r w:rsidRPr="00187B77">
        <w:rPr>
          <w:noProof/>
        </w:rPr>
        <w:t> </w:t>
      </w:r>
      <w:r w:rsidR="008064F1">
        <w:rPr>
          <w:noProof/>
        </w:rPr>
        <w:t>Namn 2, namn 3 …</w:t>
      </w:r>
      <w:r w:rsidRPr="00187B77">
        <w:rPr>
          <w:noProof/>
        </w:rPr>
        <w:t> </w:t>
      </w:r>
      <w:r w:rsidRPr="00187B77">
        <w:rPr>
          <w:b/>
          <w:i/>
        </w:rPr>
        <w:fldChar w:fldCharType="end"/>
      </w:r>
    </w:p>
    <w:p w14:paraId="4F3D8198" w14:textId="77777777" w:rsidR="00254CF6" w:rsidRPr="00871F97" w:rsidRDefault="00C216D7" w:rsidP="00871F97">
      <w:pPr>
        <w:pStyle w:val="Rubrik2"/>
      </w:pPr>
      <w:r w:rsidRPr="00871F97">
        <w:t>I</w:t>
      </w:r>
      <w:r w:rsidR="00254CF6" w:rsidRPr="00871F97">
        <w:t>nformation om tillsynsområdet</w:t>
      </w:r>
      <w:r w:rsidR="002024F1" w:rsidRPr="00871F97">
        <w:t>/na</w:t>
      </w:r>
    </w:p>
    <w:p w14:paraId="05A1937E" w14:textId="77777777" w:rsidR="00C216D7" w:rsidRPr="002024F1" w:rsidRDefault="008064F1" w:rsidP="00871F97">
      <w:r w:rsidRPr="002024F1">
        <w:rPr>
          <w:b/>
        </w:rPr>
        <w:fldChar w:fldCharType="begin">
          <w:ffData>
            <w:name w:val="Text23"/>
            <w:enabled/>
            <w:calcOnExit w:val="0"/>
            <w:textInput/>
          </w:ffData>
        </w:fldChar>
      </w:r>
      <w:r w:rsidRPr="002024F1">
        <w:instrText xml:space="preserve"> FORMTEXT </w:instrText>
      </w:r>
      <w:r w:rsidRPr="002024F1">
        <w:rPr>
          <w:b/>
        </w:rPr>
      </w:r>
      <w:r w:rsidRPr="002024F1">
        <w:rPr>
          <w:b/>
        </w:rPr>
        <w:fldChar w:fldCharType="separate"/>
      </w:r>
      <w:r w:rsidRPr="002024F1">
        <w:rPr>
          <w:noProof/>
        </w:rPr>
        <w:t> </w:t>
      </w:r>
      <w:r w:rsidRPr="002024F1">
        <w:rPr>
          <w:noProof/>
        </w:rPr>
        <w:t>Var någonstans ska kontrollerna göras?</w:t>
      </w:r>
      <w:r w:rsidRPr="002024F1">
        <w:rPr>
          <w:noProof/>
        </w:rPr>
        <w:t> </w:t>
      </w:r>
      <w:r w:rsidRPr="002024F1">
        <w:rPr>
          <w:b/>
        </w:rPr>
        <w:fldChar w:fldCharType="end"/>
      </w:r>
      <w:r w:rsidR="00C216D7" w:rsidRPr="002024F1">
        <w:t xml:space="preserve"> </w:t>
      </w:r>
    </w:p>
    <w:p w14:paraId="22A3F223" w14:textId="77777777" w:rsidR="00C216D7" w:rsidRPr="002024F1" w:rsidRDefault="00C216D7" w:rsidP="00871F97">
      <w:r w:rsidRPr="002024F1">
        <w:rPr>
          <w:b/>
        </w:rPr>
        <w:fldChar w:fldCharType="begin">
          <w:ffData>
            <w:name w:val="Text23"/>
            <w:enabled/>
            <w:calcOnExit w:val="0"/>
            <w:textInput/>
          </w:ffData>
        </w:fldChar>
      </w:r>
      <w:r w:rsidRPr="002024F1">
        <w:instrText xml:space="preserve"> FORMTEXT </w:instrText>
      </w:r>
      <w:r w:rsidRPr="002024F1">
        <w:rPr>
          <w:b/>
        </w:rPr>
      </w:r>
      <w:r w:rsidRPr="002024F1">
        <w:rPr>
          <w:b/>
        </w:rPr>
        <w:fldChar w:fldCharType="separate"/>
      </w:r>
      <w:r w:rsidRPr="002024F1">
        <w:rPr>
          <w:noProof/>
        </w:rPr>
        <w:t> </w:t>
      </w:r>
      <w:r w:rsidR="008064F1" w:rsidRPr="002024F1">
        <w:rPr>
          <w:noProof/>
        </w:rPr>
        <w:t xml:space="preserve">Vilken karaktär har området </w:t>
      </w:r>
      <w:r w:rsidR="008064F1" w:rsidRPr="002024F1">
        <w:t>(</w:t>
      </w:r>
      <w:r w:rsidR="000E31F1" w:rsidRPr="002024F1">
        <w:t>naturförhållanden</w:t>
      </w:r>
      <w:r w:rsidR="008064F1" w:rsidRPr="002024F1">
        <w:t xml:space="preserve">, mycket fritidshus i området, </w:t>
      </w:r>
      <w:r w:rsidR="000E31F1" w:rsidRPr="002024F1">
        <w:t>naturreservat, Natura 2000 etc.</w:t>
      </w:r>
      <w:r w:rsidR="008064F1" w:rsidRPr="002024F1">
        <w:t>)?</w:t>
      </w:r>
      <w:r w:rsidRPr="002024F1">
        <w:rPr>
          <w:noProof/>
        </w:rPr>
        <w:t> </w:t>
      </w:r>
      <w:r w:rsidRPr="002024F1">
        <w:rPr>
          <w:b/>
        </w:rPr>
        <w:fldChar w:fldCharType="end"/>
      </w:r>
      <w:r w:rsidR="008064F1" w:rsidRPr="002024F1">
        <w:rPr>
          <w:b/>
        </w:rPr>
        <w:t xml:space="preserve"> </w:t>
      </w:r>
    </w:p>
    <w:p w14:paraId="068CE662" w14:textId="77777777" w:rsidR="00254CF6" w:rsidRPr="002024F1" w:rsidRDefault="00C216D7" w:rsidP="00871F97">
      <w:r w:rsidRPr="002024F1">
        <w:rPr>
          <w:b/>
        </w:rPr>
        <w:fldChar w:fldCharType="begin">
          <w:ffData>
            <w:name w:val="Text23"/>
            <w:enabled/>
            <w:calcOnExit w:val="0"/>
            <w:textInput/>
          </w:ffData>
        </w:fldChar>
      </w:r>
      <w:r w:rsidRPr="002024F1">
        <w:instrText xml:space="preserve"> FORMTEXT </w:instrText>
      </w:r>
      <w:r w:rsidRPr="002024F1">
        <w:rPr>
          <w:b/>
        </w:rPr>
      </w:r>
      <w:r w:rsidRPr="002024F1">
        <w:rPr>
          <w:b/>
        </w:rPr>
        <w:fldChar w:fldCharType="separate"/>
      </w:r>
      <w:r w:rsidRPr="002024F1">
        <w:rPr>
          <w:noProof/>
        </w:rPr>
        <w:t> </w:t>
      </w:r>
      <w:r w:rsidR="00FD38F0" w:rsidRPr="002024F1">
        <w:rPr>
          <w:noProof/>
        </w:rPr>
        <w:t>Varför är tillsynsinsatsen</w:t>
      </w:r>
      <w:r w:rsidR="008064F1" w:rsidRPr="002024F1">
        <w:rPr>
          <w:noProof/>
        </w:rPr>
        <w:t xml:space="preserve"> viktig just här?</w:t>
      </w:r>
      <w:r w:rsidRPr="002024F1">
        <w:rPr>
          <w:noProof/>
        </w:rPr>
        <w:t> </w:t>
      </w:r>
      <w:r w:rsidRPr="002024F1">
        <w:rPr>
          <w:b/>
        </w:rPr>
        <w:fldChar w:fldCharType="end"/>
      </w:r>
      <w:bookmarkStart w:id="0" w:name="Text35"/>
    </w:p>
    <w:p w14:paraId="666F03E2" w14:textId="77777777" w:rsidR="00F103FC" w:rsidRDefault="00F103FC" w:rsidP="00871F97"/>
    <w:p w14:paraId="4BF4DD7A" w14:textId="77777777" w:rsidR="00F103FC" w:rsidRDefault="00F103FC" w:rsidP="00871F97">
      <w:r w:rsidRPr="00F103FC">
        <w:rPr>
          <w:i/>
        </w:rPr>
        <w:fldChar w:fldCharType="begin">
          <w:ffData>
            <w:name w:val="Text23"/>
            <w:enabled/>
            <w:calcOnExit w:val="0"/>
            <w:textInput/>
          </w:ffData>
        </w:fldChar>
      </w:r>
      <w:r w:rsidRPr="00F103FC">
        <w:instrText xml:space="preserve"> FORMTEXT </w:instrText>
      </w:r>
      <w:r w:rsidRPr="00F103FC">
        <w:rPr>
          <w:i/>
        </w:rPr>
      </w:r>
      <w:r w:rsidRPr="00F103FC">
        <w:rPr>
          <w:i/>
        </w:rPr>
        <w:fldChar w:fldCharType="separate"/>
      </w:r>
      <w:r w:rsidRPr="00F103FC">
        <w:rPr>
          <w:noProof/>
        </w:rPr>
        <w:t> </w:t>
      </w:r>
      <w:r>
        <w:rPr>
          <w:noProof/>
        </w:rPr>
        <w:t>Kartutsnitt</w:t>
      </w:r>
      <w:r>
        <w:rPr>
          <w:i/>
          <w:noProof/>
        </w:rPr>
        <w:t xml:space="preserve"> </w:t>
      </w:r>
      <w:r w:rsidRPr="00F103FC">
        <w:rPr>
          <w:i/>
          <w:noProof/>
        </w:rPr>
        <w:t xml:space="preserve"> </w:t>
      </w:r>
      <w:r w:rsidRPr="00F103FC">
        <w:rPr>
          <w:noProof/>
        </w:rPr>
        <w:t> </w:t>
      </w:r>
      <w:r w:rsidRPr="00F103FC">
        <w:rPr>
          <w:i/>
        </w:rPr>
        <w:fldChar w:fldCharType="end"/>
      </w:r>
    </w:p>
    <w:p w14:paraId="0BE16C23" w14:textId="77777777" w:rsidR="00FD38F0" w:rsidRPr="00871F97" w:rsidRDefault="00B22050" w:rsidP="00871F97">
      <w:pPr>
        <w:pStyle w:val="Rubrik2"/>
      </w:pPr>
      <w:r w:rsidRPr="00871F97">
        <w:t>Fält</w:t>
      </w:r>
      <w:r w:rsidR="002024F1" w:rsidRPr="00871F97">
        <w:t>kontroll</w:t>
      </w:r>
    </w:p>
    <w:p w14:paraId="61FE33E2" w14:textId="77777777" w:rsidR="00FD38F0" w:rsidRDefault="000E31F1" w:rsidP="00871F97">
      <w:pPr>
        <w:pStyle w:val="Liststycke"/>
        <w:numPr>
          <w:ilvl w:val="0"/>
          <w:numId w:val="13"/>
        </w:numPr>
        <w:spacing w:line="276" w:lineRule="auto"/>
      </w:pPr>
      <w:r>
        <w:t>Vi ska först göra en f</w:t>
      </w:r>
      <w:r w:rsidR="00FD38F0">
        <w:t xml:space="preserve">lygbildsstudie över </w:t>
      </w:r>
      <w:r w:rsidR="005E2387">
        <w:t xml:space="preserve">de </w:t>
      </w:r>
      <w:r>
        <w:t>tillsyns</w:t>
      </w:r>
      <w:r w:rsidR="00FD38F0" w:rsidRPr="00FD38F0">
        <w:t>område</w:t>
      </w:r>
      <w:r>
        <w:t>n</w:t>
      </w:r>
      <w:r w:rsidR="005E2387">
        <w:t xml:space="preserve"> som är tänkt</w:t>
      </w:r>
      <w:r>
        <w:t>a</w:t>
      </w:r>
      <w:r w:rsidR="00FD38F0" w:rsidRPr="00FD38F0">
        <w:t xml:space="preserve">. </w:t>
      </w:r>
      <w:r w:rsidR="005E2387">
        <w:t>Senaste</w:t>
      </w:r>
      <w:r w:rsidR="00FD38F0" w:rsidRPr="00FD38F0">
        <w:t xml:space="preserve"> flygbild </w:t>
      </w:r>
      <w:r w:rsidR="005E2387">
        <w:t xml:space="preserve">jämförs </w:t>
      </w:r>
      <w:r w:rsidR="00FD38F0" w:rsidRPr="00FD38F0">
        <w:t>med tidi</w:t>
      </w:r>
      <w:r w:rsidR="005E2387">
        <w:t>gare år</w:t>
      </w:r>
      <w:r w:rsidR="00FD38F0" w:rsidRPr="00FD38F0">
        <w:t xml:space="preserve">. </w:t>
      </w:r>
      <w:r w:rsidR="001766AD">
        <w:t>De platser där det skett f</w:t>
      </w:r>
      <w:r>
        <w:t>örbjudna f</w:t>
      </w:r>
      <w:r w:rsidR="00FD38F0" w:rsidRPr="00FD38F0">
        <w:t xml:space="preserve">örändringar </w:t>
      </w:r>
      <w:r w:rsidRPr="00FD38F0">
        <w:t>inom strandskydd</w:t>
      </w:r>
      <w:r>
        <w:t xml:space="preserve"> </w:t>
      </w:r>
      <w:r w:rsidR="005E2387">
        <w:t xml:space="preserve">och där </w:t>
      </w:r>
      <w:r w:rsidR="001766AD">
        <w:t xml:space="preserve">det inte finns </w:t>
      </w:r>
      <w:r w:rsidR="005E2387">
        <w:t>dispens</w:t>
      </w:r>
      <w:r w:rsidR="001766AD">
        <w:t>, ska vi besöka i fält</w:t>
      </w:r>
      <w:r w:rsidR="00FD38F0" w:rsidRPr="00FD38F0">
        <w:t xml:space="preserve">. </w:t>
      </w:r>
    </w:p>
    <w:p w14:paraId="701955A4" w14:textId="77777777" w:rsidR="00261F5E" w:rsidRDefault="002024F1" w:rsidP="00871F97">
      <w:pPr>
        <w:pStyle w:val="Liststycke"/>
        <w:numPr>
          <w:ilvl w:val="0"/>
          <w:numId w:val="13"/>
        </w:numPr>
        <w:spacing w:line="276" w:lineRule="auto"/>
      </w:pPr>
      <w:r>
        <w:t>Vi ska ta fram ett</w:t>
      </w:r>
      <w:r w:rsidR="00261F5E">
        <w:t xml:space="preserve"> kartunderlag att ha i fält.</w:t>
      </w:r>
    </w:p>
    <w:p w14:paraId="16F76E0A" w14:textId="77777777" w:rsidR="005E2387" w:rsidRDefault="002024F1" w:rsidP="00871F97">
      <w:pPr>
        <w:pStyle w:val="Liststycke"/>
        <w:numPr>
          <w:ilvl w:val="0"/>
          <w:numId w:val="13"/>
        </w:numPr>
        <w:spacing w:line="276" w:lineRule="auto"/>
      </w:pPr>
      <w:r>
        <w:t>Vi skriver ut f</w:t>
      </w:r>
      <w:r w:rsidR="005E2387">
        <w:t>ält</w:t>
      </w:r>
      <w:r>
        <w:t>kontroll</w:t>
      </w:r>
      <w:r w:rsidR="005E2387">
        <w:t>blanketter.</w:t>
      </w:r>
    </w:p>
    <w:p w14:paraId="2D453A0B" w14:textId="77777777" w:rsidR="00FD38F0" w:rsidRDefault="002024F1" w:rsidP="00871F97">
      <w:pPr>
        <w:pStyle w:val="Liststycke"/>
        <w:numPr>
          <w:ilvl w:val="0"/>
          <w:numId w:val="13"/>
        </w:numPr>
        <w:spacing w:line="276" w:lineRule="auto"/>
      </w:pPr>
      <w:r>
        <w:lastRenderedPageBreak/>
        <w:t xml:space="preserve">Vi bokar bil </w:t>
      </w:r>
      <w:r w:rsidR="005E2387">
        <w:t xml:space="preserve">och en del andra </w:t>
      </w:r>
      <w:r w:rsidR="00261F5E">
        <w:t xml:space="preserve">praktiska förberedelser </w:t>
      </w:r>
      <w:r w:rsidR="00D27986">
        <w:t xml:space="preserve">inför </w:t>
      </w:r>
      <w:r w:rsidR="00261F5E">
        <w:t>fält</w:t>
      </w:r>
      <w:r>
        <w:t>kontrollerna</w:t>
      </w:r>
      <w:r w:rsidR="005E2387">
        <w:t xml:space="preserve"> (kamera, måttband etc)</w:t>
      </w:r>
      <w:r w:rsidR="00261F5E">
        <w:t>.</w:t>
      </w:r>
      <w:r w:rsidR="00FD38F0">
        <w:t xml:space="preserve"> </w:t>
      </w:r>
    </w:p>
    <w:p w14:paraId="53D08B9D" w14:textId="77777777" w:rsidR="005E2387" w:rsidRDefault="002024F1" w:rsidP="00871F97">
      <w:pPr>
        <w:pStyle w:val="Liststycke"/>
        <w:numPr>
          <w:ilvl w:val="0"/>
          <w:numId w:val="13"/>
        </w:numPr>
        <w:spacing w:line="276" w:lineRule="auto"/>
      </w:pPr>
      <w:r>
        <w:t xml:space="preserve">Vi kontaktar fastighetsägare till de platser vi tänker besöka. Informationsbrev skickas den </w:t>
      </w:r>
      <w:r w:rsidRPr="00871F97">
        <w:fldChar w:fldCharType="begin">
          <w:ffData>
            <w:name w:val="Text23"/>
            <w:enabled/>
            <w:calcOnExit w:val="0"/>
            <w:textInput/>
          </w:ffData>
        </w:fldChar>
      </w:r>
      <w:r w:rsidRPr="00871F97">
        <w:instrText xml:space="preserve"> FORMTEXT </w:instrText>
      </w:r>
      <w:r w:rsidRPr="00871F97">
        <w:fldChar w:fldCharType="separate"/>
      </w:r>
      <w:r w:rsidRPr="00871F97">
        <w:t> </w:t>
      </w:r>
      <w:r w:rsidRPr="00871F97">
        <w:t xml:space="preserve">    </w:t>
      </w:r>
      <w:r w:rsidRPr="00871F97">
        <w:t> </w:t>
      </w:r>
      <w:r w:rsidRPr="00871F97">
        <w:fldChar w:fldCharType="end"/>
      </w:r>
      <w:r>
        <w:t xml:space="preserve"> 202</w:t>
      </w:r>
      <w:r w:rsidR="00DE2A90">
        <w:t>X</w:t>
      </w:r>
      <w:r>
        <w:t>.</w:t>
      </w:r>
    </w:p>
    <w:p w14:paraId="0288FB27" w14:textId="77777777" w:rsidR="00D27986" w:rsidRPr="00D27986" w:rsidRDefault="00D27986" w:rsidP="00871F97">
      <w:pPr>
        <w:pStyle w:val="Liststycke"/>
        <w:numPr>
          <w:ilvl w:val="0"/>
          <w:numId w:val="13"/>
        </w:numPr>
        <w:spacing w:line="276" w:lineRule="auto"/>
      </w:pPr>
      <w:r w:rsidRPr="00D27986">
        <w:t xml:space="preserve">Den </w:t>
      </w:r>
      <w:r w:rsidRPr="00871F97">
        <w:fldChar w:fldCharType="begin">
          <w:ffData>
            <w:name w:val="Text23"/>
            <w:enabled/>
            <w:calcOnExit w:val="0"/>
            <w:textInput/>
          </w:ffData>
        </w:fldChar>
      </w:r>
      <w:r w:rsidRPr="00871F97">
        <w:instrText xml:space="preserve"> FORMTEXT </w:instrText>
      </w:r>
      <w:r w:rsidRPr="00871F97">
        <w:fldChar w:fldCharType="separate"/>
      </w:r>
      <w:r w:rsidRPr="00871F97">
        <w:t> </w:t>
      </w:r>
      <w:r w:rsidRPr="00871F97">
        <w:t xml:space="preserve">    </w:t>
      </w:r>
      <w:r w:rsidRPr="00871F97">
        <w:t> </w:t>
      </w:r>
      <w:r w:rsidRPr="00871F97">
        <w:fldChar w:fldCharType="end"/>
      </w:r>
      <w:r w:rsidRPr="00D27986">
        <w:t xml:space="preserve"> </w:t>
      </w:r>
      <w:r>
        <w:t>20</w:t>
      </w:r>
      <w:r w:rsidR="000E31F1">
        <w:t>2</w:t>
      </w:r>
      <w:r w:rsidR="00DE2A90">
        <w:t>X</w:t>
      </w:r>
      <w:r>
        <w:t xml:space="preserve"> </w:t>
      </w:r>
      <w:r w:rsidRPr="00D27986">
        <w:t xml:space="preserve">ska </w:t>
      </w:r>
      <w:r w:rsidR="002024F1">
        <w:t>vi göra fältkontrollerna</w:t>
      </w:r>
      <w:r w:rsidRPr="00D27986">
        <w:t>.</w:t>
      </w:r>
    </w:p>
    <w:p w14:paraId="5C17B6F9" w14:textId="77777777" w:rsidR="00254CF6" w:rsidRPr="00A434BD" w:rsidRDefault="00254CF6" w:rsidP="00254CF6">
      <w:pPr>
        <w:pStyle w:val="Rubrik2"/>
        <w:rPr>
          <w:i/>
        </w:rPr>
      </w:pPr>
      <w:r>
        <w:t>Information till media</w:t>
      </w:r>
    </w:p>
    <w:p w14:paraId="14D343F5" w14:textId="77777777" w:rsidR="00D27986" w:rsidRDefault="002024F1" w:rsidP="00871F97">
      <w:pPr>
        <w:pStyle w:val="Liststycke"/>
        <w:numPr>
          <w:ilvl w:val="0"/>
          <w:numId w:val="10"/>
        </w:numPr>
        <w:spacing w:line="276" w:lineRule="auto"/>
      </w:pPr>
      <w:r>
        <w:t>Vi ska ta fram e</w:t>
      </w:r>
      <w:r w:rsidR="00D27986" w:rsidRPr="00D27986">
        <w:t>tt pressmeddelande och skicka</w:t>
      </w:r>
      <w:r>
        <w:t xml:space="preserve"> det till media</w:t>
      </w:r>
      <w:r w:rsidR="00D27986">
        <w:t xml:space="preserve"> den </w:t>
      </w:r>
      <w:r w:rsidR="00D27986" w:rsidRPr="00871F97">
        <w:fldChar w:fldCharType="begin">
          <w:ffData>
            <w:name w:val="Text23"/>
            <w:enabled/>
            <w:calcOnExit w:val="0"/>
            <w:textInput/>
          </w:ffData>
        </w:fldChar>
      </w:r>
      <w:r w:rsidR="00D27986" w:rsidRPr="00871F97">
        <w:instrText xml:space="preserve"> FORMTEXT </w:instrText>
      </w:r>
      <w:r w:rsidR="00D27986" w:rsidRPr="00871F97">
        <w:fldChar w:fldCharType="separate"/>
      </w:r>
      <w:r w:rsidR="00D27986" w:rsidRPr="00871F97">
        <w:t> </w:t>
      </w:r>
      <w:r w:rsidR="00D27986" w:rsidRPr="00871F97">
        <w:t xml:space="preserve">    </w:t>
      </w:r>
      <w:r w:rsidR="00D27986" w:rsidRPr="00871F97">
        <w:t> </w:t>
      </w:r>
      <w:r w:rsidR="00D27986" w:rsidRPr="00871F97">
        <w:fldChar w:fldCharType="end"/>
      </w:r>
      <w:r w:rsidR="00D27986">
        <w:t xml:space="preserve"> 20</w:t>
      </w:r>
      <w:r w:rsidR="000E31F1">
        <w:t>2</w:t>
      </w:r>
      <w:r w:rsidR="00DE2A90">
        <w:t>X</w:t>
      </w:r>
      <w:r w:rsidR="00D27986">
        <w:t>.</w:t>
      </w:r>
    </w:p>
    <w:p w14:paraId="07E2BBCA" w14:textId="77777777" w:rsidR="00187B77" w:rsidRPr="00D27986" w:rsidRDefault="00D27986" w:rsidP="00871F97">
      <w:pPr>
        <w:pStyle w:val="Liststycke"/>
        <w:numPr>
          <w:ilvl w:val="0"/>
          <w:numId w:val="10"/>
        </w:numPr>
        <w:spacing w:line="276" w:lineRule="auto"/>
      </w:pPr>
      <w:r>
        <w:t xml:space="preserve">Det huvudsakliga budskapet till media är; </w:t>
      </w:r>
      <w:r w:rsidR="00AB2016" w:rsidRPr="00871F97">
        <w:fldChar w:fldCharType="begin">
          <w:ffData>
            <w:name w:val="Text23"/>
            <w:enabled/>
            <w:calcOnExit w:val="0"/>
            <w:textInput/>
          </w:ffData>
        </w:fldChar>
      </w:r>
      <w:r w:rsidR="00AB2016" w:rsidRPr="00871F97">
        <w:instrText xml:space="preserve"> FORMTEXT </w:instrText>
      </w:r>
      <w:r w:rsidR="00AB2016" w:rsidRPr="00871F97">
        <w:fldChar w:fldCharType="separate"/>
      </w:r>
      <w:r w:rsidR="00AB2016" w:rsidRPr="00871F97">
        <w:t> </w:t>
      </w:r>
      <w:r w:rsidR="00AB2016" w:rsidRPr="00871F97">
        <w:t xml:space="preserve">    </w:t>
      </w:r>
      <w:r w:rsidR="00AB2016" w:rsidRPr="00871F97">
        <w:t> </w:t>
      </w:r>
      <w:r w:rsidR="00AB2016" w:rsidRPr="00871F97">
        <w:fldChar w:fldCharType="end"/>
      </w:r>
    </w:p>
    <w:p w14:paraId="204AE730" w14:textId="77777777" w:rsidR="00C57F5F" w:rsidRDefault="000E31F1" w:rsidP="00D27986">
      <w:pPr>
        <w:pStyle w:val="Rubrik2"/>
        <w:rPr>
          <w:i/>
        </w:rPr>
      </w:pPr>
      <w:r>
        <w:t>Underrättelser</w:t>
      </w:r>
      <w:r w:rsidR="00AB2016">
        <w:t xml:space="preserve"> och </w:t>
      </w:r>
      <w:r w:rsidR="00D27986">
        <w:t>utredning</w:t>
      </w:r>
      <w:bookmarkEnd w:id="0"/>
    </w:p>
    <w:p w14:paraId="7493D5C1" w14:textId="77777777" w:rsidR="00D27986" w:rsidRDefault="002024F1" w:rsidP="00871F97">
      <w:pPr>
        <w:pStyle w:val="Liststycke"/>
        <w:numPr>
          <w:ilvl w:val="0"/>
          <w:numId w:val="11"/>
        </w:numPr>
        <w:spacing w:line="276" w:lineRule="auto"/>
      </w:pPr>
      <w:r>
        <w:t>Vi sammanställer k</w:t>
      </w:r>
      <w:r w:rsidR="00D27986">
        <w:t>ontrollerna från fältbesöket.</w:t>
      </w:r>
    </w:p>
    <w:p w14:paraId="667C4B97" w14:textId="77777777" w:rsidR="00D27986" w:rsidRDefault="002024F1" w:rsidP="00871F97">
      <w:pPr>
        <w:pStyle w:val="Liststycke"/>
        <w:numPr>
          <w:ilvl w:val="0"/>
          <w:numId w:val="11"/>
        </w:numPr>
        <w:spacing w:line="276" w:lineRule="auto"/>
      </w:pPr>
      <w:r>
        <w:t>Vi upprättar ärenden på de k</w:t>
      </w:r>
      <w:r w:rsidR="00D27986">
        <w:t>ontroller som behöver utredas vidare</w:t>
      </w:r>
      <w:r>
        <w:t>. Fältdata med anteckningar, bilder och kartor förs in i ärendena.</w:t>
      </w:r>
    </w:p>
    <w:p w14:paraId="496CD112" w14:textId="77777777" w:rsidR="00D27986" w:rsidRDefault="002024F1" w:rsidP="00871F97">
      <w:pPr>
        <w:pStyle w:val="Liststycke"/>
        <w:numPr>
          <w:ilvl w:val="0"/>
          <w:numId w:val="11"/>
        </w:numPr>
        <w:spacing w:line="276" w:lineRule="auto"/>
      </w:pPr>
      <w:r>
        <w:t>Vi underrättar ägare till tillsynsobjekten skriftligt så fort som möjligt efter fältkontrollerna. Fältdata ska skickas för möjlighet till yttrande från ägarna. Yttranden</w:t>
      </w:r>
      <w:r w:rsidR="00AB2016">
        <w:t xml:space="preserve"> ska begäras in till senast den </w:t>
      </w:r>
      <w:r w:rsidR="00AB2016" w:rsidRPr="00871F97">
        <w:fldChar w:fldCharType="begin">
          <w:ffData>
            <w:name w:val="Text23"/>
            <w:enabled/>
            <w:calcOnExit w:val="0"/>
            <w:textInput/>
          </w:ffData>
        </w:fldChar>
      </w:r>
      <w:r w:rsidR="00AB2016" w:rsidRPr="00871F97">
        <w:instrText xml:space="preserve"> FORMTEXT </w:instrText>
      </w:r>
      <w:r w:rsidR="00AB2016" w:rsidRPr="00871F97">
        <w:fldChar w:fldCharType="separate"/>
      </w:r>
      <w:r w:rsidR="00AB2016" w:rsidRPr="00871F97">
        <w:t> </w:t>
      </w:r>
      <w:r w:rsidR="00AB2016" w:rsidRPr="00871F97">
        <w:t xml:space="preserve">    </w:t>
      </w:r>
      <w:r w:rsidR="00AB2016" w:rsidRPr="00871F97">
        <w:t> </w:t>
      </w:r>
      <w:r w:rsidR="00AB2016" w:rsidRPr="00871F97">
        <w:fldChar w:fldCharType="end"/>
      </w:r>
      <w:r w:rsidR="00AB2016" w:rsidRPr="00AB2016">
        <w:t xml:space="preserve"> 20</w:t>
      </w:r>
      <w:r>
        <w:t>2</w:t>
      </w:r>
      <w:r w:rsidR="00DE2A90">
        <w:t>X</w:t>
      </w:r>
      <w:r w:rsidR="00AB2016" w:rsidRPr="00AB2016">
        <w:t>.</w:t>
      </w:r>
    </w:p>
    <w:p w14:paraId="6E9D8AFC" w14:textId="77777777" w:rsidR="00FF20D2" w:rsidRDefault="00FF20D2" w:rsidP="00FF20D2">
      <w:pPr>
        <w:pStyle w:val="Liststycke"/>
        <w:numPr>
          <w:ilvl w:val="0"/>
          <w:numId w:val="11"/>
        </w:numPr>
        <w:spacing w:line="276" w:lineRule="auto"/>
      </w:pPr>
      <w:r>
        <w:t>Efter att yttranden från ägarna kommer in ska vi utreda ärendena vidare. Svar från ägarna jämförs med flygbilder, kartor, bilder, äldre beslut och annat underlag som vi har tillgång till.</w:t>
      </w:r>
    </w:p>
    <w:p w14:paraId="2CE9D185" w14:textId="77777777" w:rsidR="00FF20D2" w:rsidRPr="00FF20D2" w:rsidRDefault="00FF20D2" w:rsidP="00871F97">
      <w:pPr>
        <w:pStyle w:val="Rubrik2"/>
      </w:pPr>
      <w:r w:rsidRPr="00FF20D2">
        <w:t>Kommunicering och beslut</w:t>
      </w:r>
    </w:p>
    <w:p w14:paraId="2117AB6B" w14:textId="77777777" w:rsidR="00B22050" w:rsidRDefault="00AB2016" w:rsidP="00871F97">
      <w:pPr>
        <w:pStyle w:val="Liststycke"/>
        <w:numPr>
          <w:ilvl w:val="0"/>
          <w:numId w:val="15"/>
        </w:numPr>
        <w:spacing w:line="276" w:lineRule="auto"/>
      </w:pPr>
      <w:r>
        <w:t>Beroende på utfallet i utredningarna ska antingen kommunicering om föreläggande skickas ut</w:t>
      </w:r>
      <w:r w:rsidR="00FF20D2">
        <w:t>,</w:t>
      </w:r>
      <w:r>
        <w:t xml:space="preserve"> ev. med upplysning om möjlighet att söka dispens i efterhand</w:t>
      </w:r>
      <w:r w:rsidR="00B22050">
        <w:t>,</w:t>
      </w:r>
      <w:r>
        <w:t xml:space="preserve"> eller en avskrivning av ärendet göras.</w:t>
      </w:r>
    </w:p>
    <w:p w14:paraId="2417E204" w14:textId="77777777" w:rsidR="00FF20D2" w:rsidRDefault="00FF20D2" w:rsidP="00871F97">
      <w:pPr>
        <w:pStyle w:val="Liststycke"/>
        <w:numPr>
          <w:ilvl w:val="0"/>
          <w:numId w:val="15"/>
        </w:numPr>
        <w:spacing w:line="276" w:lineRule="auto"/>
      </w:pPr>
      <w:r>
        <w:t>Målsättningen är att avsluta ärendena inom sex månader.</w:t>
      </w:r>
    </w:p>
    <w:p w14:paraId="43468B7E" w14:textId="77777777" w:rsidR="00B22050" w:rsidRPr="00871F97" w:rsidRDefault="00B22050" w:rsidP="00871F97">
      <w:pPr>
        <w:pStyle w:val="Rubrik2"/>
      </w:pPr>
      <w:r w:rsidRPr="00871F97">
        <w:t>Sammanfattning</w:t>
      </w:r>
    </w:p>
    <w:p w14:paraId="04624B07" w14:textId="77777777" w:rsidR="00AB2016" w:rsidRPr="00D27986" w:rsidRDefault="00B22050" w:rsidP="00871F97">
      <w:pPr>
        <w:spacing w:line="276" w:lineRule="auto"/>
      </w:pPr>
      <w:r>
        <w:t>I december 20</w:t>
      </w:r>
      <w:r w:rsidR="00FF20D2">
        <w:t>2</w:t>
      </w:r>
      <w:r w:rsidR="00DE2A90">
        <w:t>X</w:t>
      </w:r>
      <w:r>
        <w:t xml:space="preserve"> ska </w:t>
      </w:r>
      <w:r w:rsidR="00FF20D2">
        <w:t xml:space="preserve">vi sammanfatta </w:t>
      </w:r>
      <w:r w:rsidR="00DE2A90">
        <w:t>tillsynskampanjen</w:t>
      </w:r>
      <w:r w:rsidR="00FF20D2">
        <w:t xml:space="preserve">. </w:t>
      </w:r>
      <w:bookmarkStart w:id="1" w:name="_Hlk103766128"/>
      <w:r w:rsidR="00FF20D2">
        <w:t>Vi ska redovisa antal kontroller och ärenden och utfall i de ärenden som är klara. Hur många handläggare som har medverkat och hur vi har fått genomslag i media.</w:t>
      </w:r>
      <w:bookmarkEnd w:id="1"/>
    </w:p>
    <w:sectPr w:rsidR="00AB2016" w:rsidRPr="00D2798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D61BC" w14:textId="77777777" w:rsidR="007C3B01" w:rsidRDefault="007C3B01">
      <w:r>
        <w:separator/>
      </w:r>
    </w:p>
  </w:endnote>
  <w:endnote w:type="continuationSeparator" w:id="0">
    <w:p w14:paraId="193FBC66" w14:textId="77777777" w:rsidR="007C3B01" w:rsidRDefault="007C3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63D89" w14:textId="77777777" w:rsidR="007C3B01" w:rsidRDefault="007C3B01">
      <w:r>
        <w:separator/>
      </w:r>
    </w:p>
  </w:footnote>
  <w:footnote w:type="continuationSeparator" w:id="0">
    <w:p w14:paraId="16140AD5" w14:textId="77777777" w:rsidR="007C3B01" w:rsidRDefault="007C3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54826"/>
    <w:multiLevelType w:val="hybridMultilevel"/>
    <w:tmpl w:val="256ACE4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18EB1B76"/>
    <w:multiLevelType w:val="hybridMultilevel"/>
    <w:tmpl w:val="6C043C76"/>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2AFB0F25"/>
    <w:multiLevelType w:val="hybridMultilevel"/>
    <w:tmpl w:val="47B455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3D52B10"/>
    <w:multiLevelType w:val="hybridMultilevel"/>
    <w:tmpl w:val="F89036A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3758588A"/>
    <w:multiLevelType w:val="hybridMultilevel"/>
    <w:tmpl w:val="292E52F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3F1A1BFA"/>
    <w:multiLevelType w:val="hybridMultilevel"/>
    <w:tmpl w:val="F8AA4B1E"/>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D379AF"/>
    <w:multiLevelType w:val="hybridMultilevel"/>
    <w:tmpl w:val="2594238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77C1C59"/>
    <w:multiLevelType w:val="hybridMultilevel"/>
    <w:tmpl w:val="92542AB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A5017D5"/>
    <w:multiLevelType w:val="hybridMultilevel"/>
    <w:tmpl w:val="D9A649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4F2F7AE5"/>
    <w:multiLevelType w:val="hybridMultilevel"/>
    <w:tmpl w:val="BFD6EC1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63255FDB"/>
    <w:multiLevelType w:val="hybridMultilevel"/>
    <w:tmpl w:val="DBE441AC"/>
    <w:lvl w:ilvl="0" w:tplc="041D0017">
      <w:start w:val="1"/>
      <w:numFmt w:val="low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4136C24"/>
    <w:multiLevelType w:val="hybridMultilevel"/>
    <w:tmpl w:val="04A81E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5FC45F8"/>
    <w:multiLevelType w:val="hybridMultilevel"/>
    <w:tmpl w:val="FA761E92"/>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6EB147C0"/>
    <w:multiLevelType w:val="hybridMultilevel"/>
    <w:tmpl w:val="CEB0DD6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B54A5E"/>
    <w:multiLevelType w:val="hybridMultilevel"/>
    <w:tmpl w:val="69D23722"/>
    <w:lvl w:ilvl="0" w:tplc="041D0015">
      <w:start w:val="1"/>
      <w:numFmt w:val="upperLett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3"/>
  </w:num>
  <w:num w:numId="2">
    <w:abstractNumId w:val="5"/>
  </w:num>
  <w:num w:numId="3">
    <w:abstractNumId w:val="9"/>
  </w:num>
  <w:num w:numId="4">
    <w:abstractNumId w:val="14"/>
  </w:num>
  <w:num w:numId="5">
    <w:abstractNumId w:val="1"/>
  </w:num>
  <w:num w:numId="6">
    <w:abstractNumId w:val="10"/>
  </w:num>
  <w:num w:numId="7">
    <w:abstractNumId w:val="8"/>
  </w:num>
  <w:num w:numId="8">
    <w:abstractNumId w:val="3"/>
  </w:num>
  <w:num w:numId="9">
    <w:abstractNumId w:val="6"/>
  </w:num>
  <w:num w:numId="10">
    <w:abstractNumId w:val="0"/>
  </w:num>
  <w:num w:numId="11">
    <w:abstractNumId w:val="7"/>
  </w:num>
  <w:num w:numId="12">
    <w:abstractNumId w:val="11"/>
  </w:num>
  <w:num w:numId="13">
    <w:abstractNumId w:val="4"/>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A6C"/>
    <w:rsid w:val="0000170D"/>
    <w:rsid w:val="00005144"/>
    <w:rsid w:val="00006D11"/>
    <w:rsid w:val="000106E9"/>
    <w:rsid w:val="000119B5"/>
    <w:rsid w:val="000213AC"/>
    <w:rsid w:val="00032B0A"/>
    <w:rsid w:val="0003614A"/>
    <w:rsid w:val="000507BD"/>
    <w:rsid w:val="000565B6"/>
    <w:rsid w:val="00056D7D"/>
    <w:rsid w:val="000707A5"/>
    <w:rsid w:val="000752EB"/>
    <w:rsid w:val="00094125"/>
    <w:rsid w:val="000C0FE1"/>
    <w:rsid w:val="000C28B4"/>
    <w:rsid w:val="000C339F"/>
    <w:rsid w:val="000D46CA"/>
    <w:rsid w:val="000D5ED9"/>
    <w:rsid w:val="000E31F1"/>
    <w:rsid w:val="000F2030"/>
    <w:rsid w:val="000F4403"/>
    <w:rsid w:val="000F5695"/>
    <w:rsid w:val="00107252"/>
    <w:rsid w:val="00117C1C"/>
    <w:rsid w:val="00131135"/>
    <w:rsid w:val="0014228B"/>
    <w:rsid w:val="00142B74"/>
    <w:rsid w:val="0016365E"/>
    <w:rsid w:val="0017061F"/>
    <w:rsid w:val="001766AD"/>
    <w:rsid w:val="00187B77"/>
    <w:rsid w:val="0019268D"/>
    <w:rsid w:val="001A2AB6"/>
    <w:rsid w:val="001B046A"/>
    <w:rsid w:val="001B28E1"/>
    <w:rsid w:val="001B3695"/>
    <w:rsid w:val="001B3F94"/>
    <w:rsid w:val="001B68B5"/>
    <w:rsid w:val="001B73E5"/>
    <w:rsid w:val="001C16AA"/>
    <w:rsid w:val="001C536A"/>
    <w:rsid w:val="001E37F5"/>
    <w:rsid w:val="001E3DFF"/>
    <w:rsid w:val="001E48F0"/>
    <w:rsid w:val="001E66B1"/>
    <w:rsid w:val="00200846"/>
    <w:rsid w:val="00200E0D"/>
    <w:rsid w:val="002024F1"/>
    <w:rsid w:val="002104C2"/>
    <w:rsid w:val="002117FE"/>
    <w:rsid w:val="00216B84"/>
    <w:rsid w:val="00224C72"/>
    <w:rsid w:val="0023481B"/>
    <w:rsid w:val="00234CB7"/>
    <w:rsid w:val="002352BB"/>
    <w:rsid w:val="00235900"/>
    <w:rsid w:val="00244A0C"/>
    <w:rsid w:val="0024764E"/>
    <w:rsid w:val="00254013"/>
    <w:rsid w:val="00254CF6"/>
    <w:rsid w:val="00261EC9"/>
    <w:rsid w:val="00261F5E"/>
    <w:rsid w:val="002676DA"/>
    <w:rsid w:val="00272ECB"/>
    <w:rsid w:val="00282AE2"/>
    <w:rsid w:val="00282DB9"/>
    <w:rsid w:val="00284FEF"/>
    <w:rsid w:val="00285CA6"/>
    <w:rsid w:val="002955FB"/>
    <w:rsid w:val="00295C59"/>
    <w:rsid w:val="002974CD"/>
    <w:rsid w:val="002A14EA"/>
    <w:rsid w:val="002B1DC1"/>
    <w:rsid w:val="002B477A"/>
    <w:rsid w:val="002B67C5"/>
    <w:rsid w:val="002D0DB6"/>
    <w:rsid w:val="002E1E86"/>
    <w:rsid w:val="002F23D1"/>
    <w:rsid w:val="002F664F"/>
    <w:rsid w:val="00300068"/>
    <w:rsid w:val="00307CC0"/>
    <w:rsid w:val="0031065E"/>
    <w:rsid w:val="00316CE5"/>
    <w:rsid w:val="003229C3"/>
    <w:rsid w:val="00342643"/>
    <w:rsid w:val="00346824"/>
    <w:rsid w:val="00355C09"/>
    <w:rsid w:val="003629CE"/>
    <w:rsid w:val="003719E9"/>
    <w:rsid w:val="003775D1"/>
    <w:rsid w:val="0039320C"/>
    <w:rsid w:val="003A152A"/>
    <w:rsid w:val="003A443F"/>
    <w:rsid w:val="003A53C3"/>
    <w:rsid w:val="003A5D24"/>
    <w:rsid w:val="003A6726"/>
    <w:rsid w:val="003B7EA2"/>
    <w:rsid w:val="003D0199"/>
    <w:rsid w:val="00416468"/>
    <w:rsid w:val="0042064F"/>
    <w:rsid w:val="00426E1A"/>
    <w:rsid w:val="0043628A"/>
    <w:rsid w:val="004541AD"/>
    <w:rsid w:val="00455DDA"/>
    <w:rsid w:val="0046040B"/>
    <w:rsid w:val="00463F5B"/>
    <w:rsid w:val="00475A3D"/>
    <w:rsid w:val="00496200"/>
    <w:rsid w:val="004A1B85"/>
    <w:rsid w:val="004A5151"/>
    <w:rsid w:val="004B1FA3"/>
    <w:rsid w:val="004C4984"/>
    <w:rsid w:val="004C665D"/>
    <w:rsid w:val="004D6983"/>
    <w:rsid w:val="004E2AE4"/>
    <w:rsid w:val="004F61FD"/>
    <w:rsid w:val="004F7B0E"/>
    <w:rsid w:val="00502D71"/>
    <w:rsid w:val="00511014"/>
    <w:rsid w:val="005161D2"/>
    <w:rsid w:val="00530CC5"/>
    <w:rsid w:val="00541E31"/>
    <w:rsid w:val="00546E81"/>
    <w:rsid w:val="00547AB8"/>
    <w:rsid w:val="00565269"/>
    <w:rsid w:val="00566D9E"/>
    <w:rsid w:val="005672CA"/>
    <w:rsid w:val="00567E91"/>
    <w:rsid w:val="005728AF"/>
    <w:rsid w:val="005777AB"/>
    <w:rsid w:val="00580C80"/>
    <w:rsid w:val="00583B08"/>
    <w:rsid w:val="00590891"/>
    <w:rsid w:val="00591D0A"/>
    <w:rsid w:val="005965B5"/>
    <w:rsid w:val="005A6349"/>
    <w:rsid w:val="005B2C64"/>
    <w:rsid w:val="005B4DB7"/>
    <w:rsid w:val="005B57F2"/>
    <w:rsid w:val="005C0F3B"/>
    <w:rsid w:val="005C1124"/>
    <w:rsid w:val="005D1874"/>
    <w:rsid w:val="005D530B"/>
    <w:rsid w:val="005D5818"/>
    <w:rsid w:val="005E1925"/>
    <w:rsid w:val="005E2387"/>
    <w:rsid w:val="005E3924"/>
    <w:rsid w:val="005E78B8"/>
    <w:rsid w:val="005F112C"/>
    <w:rsid w:val="005F1662"/>
    <w:rsid w:val="005F6C51"/>
    <w:rsid w:val="00606DCF"/>
    <w:rsid w:val="00610E86"/>
    <w:rsid w:val="00625779"/>
    <w:rsid w:val="00625A22"/>
    <w:rsid w:val="00630585"/>
    <w:rsid w:val="00657C41"/>
    <w:rsid w:val="006630AF"/>
    <w:rsid w:val="00667432"/>
    <w:rsid w:val="006715DA"/>
    <w:rsid w:val="0067295F"/>
    <w:rsid w:val="006751CC"/>
    <w:rsid w:val="00677453"/>
    <w:rsid w:val="00686924"/>
    <w:rsid w:val="00687656"/>
    <w:rsid w:val="00687F14"/>
    <w:rsid w:val="00691F4A"/>
    <w:rsid w:val="006969B8"/>
    <w:rsid w:val="00696DA0"/>
    <w:rsid w:val="006A431D"/>
    <w:rsid w:val="006A6668"/>
    <w:rsid w:val="006B05A9"/>
    <w:rsid w:val="006B3D7C"/>
    <w:rsid w:val="006C5951"/>
    <w:rsid w:val="006C7288"/>
    <w:rsid w:val="006D4BE8"/>
    <w:rsid w:val="006D6FCB"/>
    <w:rsid w:val="006D7CCD"/>
    <w:rsid w:val="006F0CC0"/>
    <w:rsid w:val="006F12F9"/>
    <w:rsid w:val="006F21FA"/>
    <w:rsid w:val="006F42AD"/>
    <w:rsid w:val="006F4709"/>
    <w:rsid w:val="00702AE6"/>
    <w:rsid w:val="00712CB1"/>
    <w:rsid w:val="0071311A"/>
    <w:rsid w:val="00714684"/>
    <w:rsid w:val="0072763F"/>
    <w:rsid w:val="0073102E"/>
    <w:rsid w:val="007334B5"/>
    <w:rsid w:val="00735DDB"/>
    <w:rsid w:val="00746721"/>
    <w:rsid w:val="007533F7"/>
    <w:rsid w:val="0075413B"/>
    <w:rsid w:val="00754EF0"/>
    <w:rsid w:val="00757F58"/>
    <w:rsid w:val="0076142C"/>
    <w:rsid w:val="00765A03"/>
    <w:rsid w:val="007719F8"/>
    <w:rsid w:val="00773948"/>
    <w:rsid w:val="00774FEC"/>
    <w:rsid w:val="00775BA1"/>
    <w:rsid w:val="00785492"/>
    <w:rsid w:val="00790684"/>
    <w:rsid w:val="007B3215"/>
    <w:rsid w:val="007B7CF7"/>
    <w:rsid w:val="007C088E"/>
    <w:rsid w:val="007C24E3"/>
    <w:rsid w:val="007C3B01"/>
    <w:rsid w:val="007D0580"/>
    <w:rsid w:val="007D25AB"/>
    <w:rsid w:val="007E0E40"/>
    <w:rsid w:val="007E3E37"/>
    <w:rsid w:val="008064F1"/>
    <w:rsid w:val="00835575"/>
    <w:rsid w:val="0083561F"/>
    <w:rsid w:val="00843D85"/>
    <w:rsid w:val="008551FB"/>
    <w:rsid w:val="00857C99"/>
    <w:rsid w:val="00861FA0"/>
    <w:rsid w:val="00870EEA"/>
    <w:rsid w:val="00871905"/>
    <w:rsid w:val="00871F97"/>
    <w:rsid w:val="00872F9B"/>
    <w:rsid w:val="00882E8F"/>
    <w:rsid w:val="00886A01"/>
    <w:rsid w:val="008B2396"/>
    <w:rsid w:val="008C4C73"/>
    <w:rsid w:val="008C6C7A"/>
    <w:rsid w:val="008D1902"/>
    <w:rsid w:val="008D52F8"/>
    <w:rsid w:val="008D5E6F"/>
    <w:rsid w:val="008E2C6C"/>
    <w:rsid w:val="008E5292"/>
    <w:rsid w:val="008F2A6C"/>
    <w:rsid w:val="008F6E6F"/>
    <w:rsid w:val="00901CE9"/>
    <w:rsid w:val="00911A35"/>
    <w:rsid w:val="009156E0"/>
    <w:rsid w:val="00917CAD"/>
    <w:rsid w:val="00923663"/>
    <w:rsid w:val="00926FDD"/>
    <w:rsid w:val="009317C6"/>
    <w:rsid w:val="00931EEE"/>
    <w:rsid w:val="0093607C"/>
    <w:rsid w:val="0095175C"/>
    <w:rsid w:val="00954BA1"/>
    <w:rsid w:val="009641C5"/>
    <w:rsid w:val="00972F1F"/>
    <w:rsid w:val="009815EF"/>
    <w:rsid w:val="009907D8"/>
    <w:rsid w:val="00990801"/>
    <w:rsid w:val="00997245"/>
    <w:rsid w:val="009B2DF3"/>
    <w:rsid w:val="009B3F31"/>
    <w:rsid w:val="009B42A0"/>
    <w:rsid w:val="009C08B6"/>
    <w:rsid w:val="009C5D00"/>
    <w:rsid w:val="009D1D6C"/>
    <w:rsid w:val="009D2C1C"/>
    <w:rsid w:val="009E5847"/>
    <w:rsid w:val="009F348F"/>
    <w:rsid w:val="009F5691"/>
    <w:rsid w:val="00A037F5"/>
    <w:rsid w:val="00A0629B"/>
    <w:rsid w:val="00A07890"/>
    <w:rsid w:val="00A07E90"/>
    <w:rsid w:val="00A1157A"/>
    <w:rsid w:val="00A13F59"/>
    <w:rsid w:val="00A16B42"/>
    <w:rsid w:val="00A266F3"/>
    <w:rsid w:val="00A275B8"/>
    <w:rsid w:val="00A33B29"/>
    <w:rsid w:val="00A35138"/>
    <w:rsid w:val="00A3726A"/>
    <w:rsid w:val="00A52483"/>
    <w:rsid w:val="00A65DD9"/>
    <w:rsid w:val="00A72FB1"/>
    <w:rsid w:val="00A8302F"/>
    <w:rsid w:val="00A9486C"/>
    <w:rsid w:val="00AB2016"/>
    <w:rsid w:val="00AC2CD3"/>
    <w:rsid w:val="00AC2FD1"/>
    <w:rsid w:val="00AC64B3"/>
    <w:rsid w:val="00AD2265"/>
    <w:rsid w:val="00AE24ED"/>
    <w:rsid w:val="00AF23B1"/>
    <w:rsid w:val="00B03004"/>
    <w:rsid w:val="00B057E1"/>
    <w:rsid w:val="00B17F2E"/>
    <w:rsid w:val="00B21EB6"/>
    <w:rsid w:val="00B22050"/>
    <w:rsid w:val="00B246F7"/>
    <w:rsid w:val="00B504DF"/>
    <w:rsid w:val="00B53D7B"/>
    <w:rsid w:val="00B67B51"/>
    <w:rsid w:val="00B707F1"/>
    <w:rsid w:val="00BA2133"/>
    <w:rsid w:val="00BA37E4"/>
    <w:rsid w:val="00BC7521"/>
    <w:rsid w:val="00BD276B"/>
    <w:rsid w:val="00BD3DAE"/>
    <w:rsid w:val="00BD6496"/>
    <w:rsid w:val="00BE5849"/>
    <w:rsid w:val="00BF09CE"/>
    <w:rsid w:val="00BF18F6"/>
    <w:rsid w:val="00BF2B90"/>
    <w:rsid w:val="00C019F1"/>
    <w:rsid w:val="00C036C2"/>
    <w:rsid w:val="00C11AC3"/>
    <w:rsid w:val="00C16860"/>
    <w:rsid w:val="00C216D7"/>
    <w:rsid w:val="00C25FA8"/>
    <w:rsid w:val="00C34038"/>
    <w:rsid w:val="00C46990"/>
    <w:rsid w:val="00C54174"/>
    <w:rsid w:val="00C558BE"/>
    <w:rsid w:val="00C56080"/>
    <w:rsid w:val="00C57F5F"/>
    <w:rsid w:val="00C60587"/>
    <w:rsid w:val="00C643C3"/>
    <w:rsid w:val="00C66456"/>
    <w:rsid w:val="00C67CEA"/>
    <w:rsid w:val="00C7061B"/>
    <w:rsid w:val="00C751AA"/>
    <w:rsid w:val="00C75539"/>
    <w:rsid w:val="00C82660"/>
    <w:rsid w:val="00C83529"/>
    <w:rsid w:val="00C84D77"/>
    <w:rsid w:val="00C87195"/>
    <w:rsid w:val="00C92B48"/>
    <w:rsid w:val="00C93444"/>
    <w:rsid w:val="00CA1DA7"/>
    <w:rsid w:val="00CB21A9"/>
    <w:rsid w:val="00CB2592"/>
    <w:rsid w:val="00CB3433"/>
    <w:rsid w:val="00CC6D46"/>
    <w:rsid w:val="00CD5278"/>
    <w:rsid w:val="00CE0731"/>
    <w:rsid w:val="00CE635F"/>
    <w:rsid w:val="00CF49EC"/>
    <w:rsid w:val="00CF7808"/>
    <w:rsid w:val="00CF79EC"/>
    <w:rsid w:val="00D025EE"/>
    <w:rsid w:val="00D101EE"/>
    <w:rsid w:val="00D11B55"/>
    <w:rsid w:val="00D21C12"/>
    <w:rsid w:val="00D226ED"/>
    <w:rsid w:val="00D22A71"/>
    <w:rsid w:val="00D25D31"/>
    <w:rsid w:val="00D27986"/>
    <w:rsid w:val="00D30F94"/>
    <w:rsid w:val="00D33156"/>
    <w:rsid w:val="00D3737D"/>
    <w:rsid w:val="00D47180"/>
    <w:rsid w:val="00D54152"/>
    <w:rsid w:val="00D62DE8"/>
    <w:rsid w:val="00D66EC4"/>
    <w:rsid w:val="00D77FA4"/>
    <w:rsid w:val="00D838CC"/>
    <w:rsid w:val="00D95776"/>
    <w:rsid w:val="00D9763D"/>
    <w:rsid w:val="00DB1446"/>
    <w:rsid w:val="00DB6B6C"/>
    <w:rsid w:val="00DB6D2F"/>
    <w:rsid w:val="00DC1C48"/>
    <w:rsid w:val="00DC55A9"/>
    <w:rsid w:val="00DC5D6F"/>
    <w:rsid w:val="00DE1F6D"/>
    <w:rsid w:val="00DE2A90"/>
    <w:rsid w:val="00DE4572"/>
    <w:rsid w:val="00DF0C02"/>
    <w:rsid w:val="00E0089E"/>
    <w:rsid w:val="00E1339F"/>
    <w:rsid w:val="00E139E3"/>
    <w:rsid w:val="00E2485E"/>
    <w:rsid w:val="00E308E8"/>
    <w:rsid w:val="00E40C8D"/>
    <w:rsid w:val="00E4241D"/>
    <w:rsid w:val="00E52EB9"/>
    <w:rsid w:val="00E62222"/>
    <w:rsid w:val="00E626EC"/>
    <w:rsid w:val="00E71997"/>
    <w:rsid w:val="00E72ECC"/>
    <w:rsid w:val="00E76B70"/>
    <w:rsid w:val="00E86BF4"/>
    <w:rsid w:val="00E93E67"/>
    <w:rsid w:val="00E94F97"/>
    <w:rsid w:val="00E95345"/>
    <w:rsid w:val="00EB641B"/>
    <w:rsid w:val="00EC0CB2"/>
    <w:rsid w:val="00EC1F05"/>
    <w:rsid w:val="00EC6210"/>
    <w:rsid w:val="00EE034E"/>
    <w:rsid w:val="00EF286D"/>
    <w:rsid w:val="00F006F1"/>
    <w:rsid w:val="00F103FC"/>
    <w:rsid w:val="00F15F84"/>
    <w:rsid w:val="00F460D2"/>
    <w:rsid w:val="00F65E74"/>
    <w:rsid w:val="00F86410"/>
    <w:rsid w:val="00F86A2A"/>
    <w:rsid w:val="00F95901"/>
    <w:rsid w:val="00FA0F08"/>
    <w:rsid w:val="00FB4F2C"/>
    <w:rsid w:val="00FC4463"/>
    <w:rsid w:val="00FC487A"/>
    <w:rsid w:val="00FC6582"/>
    <w:rsid w:val="00FC79D7"/>
    <w:rsid w:val="00FD38F0"/>
    <w:rsid w:val="00FE21D4"/>
    <w:rsid w:val="00FE795E"/>
    <w:rsid w:val="00FF0BDF"/>
    <w:rsid w:val="00FF20D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48665B"/>
  <w15:docId w15:val="{D9730357-7020-4207-8517-45EED120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0D2"/>
    <w:pPr>
      <w:spacing w:before="120" w:after="120"/>
    </w:pPr>
    <w:rPr>
      <w:sz w:val="24"/>
      <w:szCs w:val="24"/>
    </w:rPr>
  </w:style>
  <w:style w:type="paragraph" w:styleId="Rubrik1">
    <w:name w:val="heading 1"/>
    <w:basedOn w:val="Normal"/>
    <w:next w:val="Normal"/>
    <w:qFormat/>
    <w:rsid w:val="00FF20D2"/>
    <w:pPr>
      <w:keepNext/>
      <w:spacing w:before="240" w:after="60"/>
      <w:outlineLvl w:val="0"/>
    </w:pPr>
    <w:rPr>
      <w:rFonts w:ascii="Calibri" w:hAnsi="Calibri" w:cs="Arial"/>
      <w:b/>
      <w:bCs/>
      <w:kern w:val="32"/>
      <w:sz w:val="36"/>
      <w:szCs w:val="32"/>
    </w:rPr>
  </w:style>
  <w:style w:type="paragraph" w:styleId="Rubrik2">
    <w:name w:val="heading 2"/>
    <w:basedOn w:val="Normal"/>
    <w:next w:val="Normal"/>
    <w:qFormat/>
    <w:rsid w:val="00FF20D2"/>
    <w:pPr>
      <w:keepNext/>
      <w:spacing w:before="240" w:after="60"/>
      <w:outlineLvl w:val="1"/>
    </w:pPr>
    <w:rPr>
      <w:rFonts w:ascii="Calibri" w:hAnsi="Calibri" w:cs="Arial"/>
      <w:b/>
      <w:bCs/>
      <w:iCs/>
      <w:sz w:val="28"/>
      <w:szCs w:val="28"/>
    </w:rPr>
  </w:style>
  <w:style w:type="paragraph" w:styleId="Rubrik3">
    <w:name w:val="heading 3"/>
    <w:basedOn w:val="Normal"/>
    <w:next w:val="Normal"/>
    <w:qFormat/>
    <w:rsid w:val="005E1925"/>
    <w:pPr>
      <w:keepNext/>
      <w:spacing w:before="240" w:after="60"/>
      <w:outlineLvl w:val="2"/>
    </w:pPr>
    <w:rPr>
      <w:rFonts w:ascii="Arial" w:hAnsi="Arial" w:cs="Arial"/>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625A22"/>
    <w:pPr>
      <w:tabs>
        <w:tab w:val="center" w:pos="4536"/>
        <w:tab w:val="right" w:pos="9072"/>
      </w:tabs>
    </w:pPr>
  </w:style>
  <w:style w:type="paragraph" w:styleId="Sidfot">
    <w:name w:val="footer"/>
    <w:basedOn w:val="Normal"/>
    <w:rsid w:val="00625A22"/>
    <w:pPr>
      <w:tabs>
        <w:tab w:val="center" w:pos="4536"/>
        <w:tab w:val="right" w:pos="9072"/>
      </w:tabs>
    </w:pPr>
  </w:style>
  <w:style w:type="table" w:styleId="Tabellrutnt">
    <w:name w:val="Table Grid"/>
    <w:basedOn w:val="Normaltabell"/>
    <w:rsid w:val="007B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xtmedindrag">
    <w:name w:val="Body Text Indent"/>
    <w:basedOn w:val="Normal"/>
    <w:rsid w:val="00D11B55"/>
    <w:pPr>
      <w:ind w:left="360"/>
    </w:pPr>
  </w:style>
  <w:style w:type="paragraph" w:styleId="Ballongtext">
    <w:name w:val="Balloon Text"/>
    <w:basedOn w:val="Normal"/>
    <w:semiHidden/>
    <w:rsid w:val="00C643C3"/>
    <w:rPr>
      <w:rFonts w:ascii="Tahoma" w:hAnsi="Tahoma" w:cs="Tahoma"/>
      <w:sz w:val="16"/>
      <w:szCs w:val="16"/>
    </w:rPr>
  </w:style>
  <w:style w:type="character" w:styleId="Kommentarsreferens">
    <w:name w:val="annotation reference"/>
    <w:rsid w:val="002352BB"/>
    <w:rPr>
      <w:sz w:val="16"/>
      <w:szCs w:val="16"/>
    </w:rPr>
  </w:style>
  <w:style w:type="paragraph" w:styleId="Kommentarer">
    <w:name w:val="annotation text"/>
    <w:basedOn w:val="Normal"/>
    <w:link w:val="KommentarerChar"/>
    <w:rsid w:val="002352BB"/>
    <w:rPr>
      <w:sz w:val="20"/>
      <w:szCs w:val="20"/>
    </w:rPr>
  </w:style>
  <w:style w:type="character" w:customStyle="1" w:styleId="KommentarerChar">
    <w:name w:val="Kommentarer Char"/>
    <w:basedOn w:val="Standardstycketeckensnitt"/>
    <w:link w:val="Kommentarer"/>
    <w:rsid w:val="002352BB"/>
  </w:style>
  <w:style w:type="paragraph" w:styleId="Kommentarsmne">
    <w:name w:val="annotation subject"/>
    <w:basedOn w:val="Kommentarer"/>
    <w:next w:val="Kommentarer"/>
    <w:link w:val="KommentarsmneChar"/>
    <w:rsid w:val="002352BB"/>
    <w:rPr>
      <w:b/>
      <w:bCs/>
    </w:rPr>
  </w:style>
  <w:style w:type="character" w:customStyle="1" w:styleId="KommentarsmneChar">
    <w:name w:val="Kommentarsämne Char"/>
    <w:link w:val="Kommentarsmne"/>
    <w:rsid w:val="002352BB"/>
    <w:rPr>
      <w:b/>
      <w:bCs/>
    </w:rPr>
  </w:style>
  <w:style w:type="character" w:styleId="Platshllartext">
    <w:name w:val="Placeholder Text"/>
    <w:basedOn w:val="Standardstycketeckensnitt"/>
    <w:uiPriority w:val="99"/>
    <w:semiHidden/>
    <w:rsid w:val="00F86410"/>
    <w:rPr>
      <w:color w:val="808080"/>
    </w:rPr>
  </w:style>
  <w:style w:type="paragraph" w:styleId="Liststycke">
    <w:name w:val="List Paragraph"/>
    <w:basedOn w:val="Normal"/>
    <w:uiPriority w:val="34"/>
    <w:qFormat/>
    <w:rsid w:val="00D77F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42143">
      <w:bodyDiv w:val="1"/>
      <w:marLeft w:val="75"/>
      <w:marRight w:val="75"/>
      <w:marTop w:val="0"/>
      <w:marBottom w:val="0"/>
      <w:divBdr>
        <w:top w:val="none" w:sz="0" w:space="0" w:color="auto"/>
        <w:left w:val="none" w:sz="0" w:space="0" w:color="auto"/>
        <w:bottom w:val="none" w:sz="0" w:space="0" w:color="auto"/>
        <w:right w:val="none" w:sz="0" w:space="0" w:color="auto"/>
      </w:divBdr>
      <w:divsChild>
        <w:div w:id="2097556490">
          <w:marLeft w:val="0"/>
          <w:marRight w:val="0"/>
          <w:marTop w:val="0"/>
          <w:marBottom w:val="0"/>
          <w:divBdr>
            <w:top w:val="none" w:sz="0" w:space="0" w:color="auto"/>
            <w:left w:val="none" w:sz="0" w:space="0" w:color="auto"/>
            <w:bottom w:val="none" w:sz="0" w:space="0" w:color="auto"/>
            <w:right w:val="none" w:sz="0" w:space="0" w:color="auto"/>
          </w:divBdr>
          <w:divsChild>
            <w:div w:id="1174153012">
              <w:marLeft w:val="0"/>
              <w:marRight w:val="0"/>
              <w:marTop w:val="75"/>
              <w:marBottom w:val="150"/>
              <w:divBdr>
                <w:top w:val="single" w:sz="6" w:space="0" w:color="007CC3"/>
                <w:left w:val="single" w:sz="6" w:space="0" w:color="007CC3"/>
                <w:bottom w:val="single" w:sz="6" w:space="0" w:color="007CC3"/>
                <w:right w:val="single" w:sz="6" w:space="0" w:color="007CC3"/>
              </w:divBdr>
              <w:divsChild>
                <w:div w:id="12179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1484">
      <w:bodyDiv w:val="1"/>
      <w:marLeft w:val="0"/>
      <w:marRight w:val="0"/>
      <w:marTop w:val="0"/>
      <w:marBottom w:val="0"/>
      <w:divBdr>
        <w:top w:val="none" w:sz="0" w:space="0" w:color="auto"/>
        <w:left w:val="none" w:sz="0" w:space="0" w:color="auto"/>
        <w:bottom w:val="none" w:sz="0" w:space="0" w:color="auto"/>
        <w:right w:val="none" w:sz="0" w:space="0" w:color="auto"/>
      </w:divBdr>
    </w:div>
    <w:div w:id="888610516">
      <w:bodyDiv w:val="1"/>
      <w:marLeft w:val="0"/>
      <w:marRight w:val="0"/>
      <w:marTop w:val="0"/>
      <w:marBottom w:val="0"/>
      <w:divBdr>
        <w:top w:val="none" w:sz="0" w:space="0" w:color="auto"/>
        <w:left w:val="none" w:sz="0" w:space="0" w:color="auto"/>
        <w:bottom w:val="none" w:sz="0" w:space="0" w:color="auto"/>
        <w:right w:val="none" w:sz="0" w:space="0" w:color="auto"/>
      </w:divBdr>
    </w:div>
    <w:div w:id="1705326594">
      <w:bodyDiv w:val="1"/>
      <w:marLeft w:val="0"/>
      <w:marRight w:val="0"/>
      <w:marTop w:val="0"/>
      <w:marBottom w:val="0"/>
      <w:divBdr>
        <w:top w:val="none" w:sz="0" w:space="0" w:color="auto"/>
        <w:left w:val="none" w:sz="0" w:space="0" w:color="auto"/>
        <w:bottom w:val="none" w:sz="0" w:space="0" w:color="auto"/>
        <w:right w:val="none" w:sz="0" w:space="0" w:color="auto"/>
      </w:divBdr>
      <w:divsChild>
        <w:div w:id="412360572">
          <w:marLeft w:val="0"/>
          <w:marRight w:val="0"/>
          <w:marTop w:val="0"/>
          <w:marBottom w:val="0"/>
          <w:divBdr>
            <w:top w:val="none" w:sz="0" w:space="0" w:color="auto"/>
            <w:left w:val="none" w:sz="0" w:space="0" w:color="auto"/>
            <w:bottom w:val="none" w:sz="0" w:space="0" w:color="auto"/>
            <w:right w:val="none" w:sz="0" w:space="0" w:color="auto"/>
          </w:divBdr>
        </w:div>
        <w:div w:id="438834667">
          <w:marLeft w:val="0"/>
          <w:marRight w:val="0"/>
          <w:marTop w:val="0"/>
          <w:marBottom w:val="0"/>
          <w:divBdr>
            <w:top w:val="none" w:sz="0" w:space="0" w:color="auto"/>
            <w:left w:val="none" w:sz="0" w:space="0" w:color="auto"/>
            <w:bottom w:val="none" w:sz="0" w:space="0" w:color="auto"/>
            <w:right w:val="none" w:sz="0" w:space="0" w:color="auto"/>
          </w:divBdr>
        </w:div>
        <w:div w:id="913315822">
          <w:marLeft w:val="0"/>
          <w:marRight w:val="0"/>
          <w:marTop w:val="0"/>
          <w:marBottom w:val="0"/>
          <w:divBdr>
            <w:top w:val="none" w:sz="0" w:space="0" w:color="auto"/>
            <w:left w:val="none" w:sz="0" w:space="0" w:color="auto"/>
            <w:bottom w:val="none" w:sz="0" w:space="0" w:color="auto"/>
            <w:right w:val="none" w:sz="0" w:space="0" w:color="auto"/>
          </w:divBdr>
        </w:div>
        <w:div w:id="1681930194">
          <w:marLeft w:val="0"/>
          <w:marRight w:val="0"/>
          <w:marTop w:val="0"/>
          <w:marBottom w:val="0"/>
          <w:divBdr>
            <w:top w:val="none" w:sz="0" w:space="0" w:color="auto"/>
            <w:left w:val="none" w:sz="0" w:space="0" w:color="auto"/>
            <w:bottom w:val="none" w:sz="0" w:space="0" w:color="auto"/>
            <w:right w:val="none" w:sz="0" w:space="0" w:color="auto"/>
          </w:divBdr>
        </w:div>
        <w:div w:id="1754399266">
          <w:marLeft w:val="0"/>
          <w:marRight w:val="0"/>
          <w:marTop w:val="0"/>
          <w:marBottom w:val="0"/>
          <w:divBdr>
            <w:top w:val="none" w:sz="0" w:space="0" w:color="auto"/>
            <w:left w:val="none" w:sz="0" w:space="0" w:color="auto"/>
            <w:bottom w:val="none" w:sz="0" w:space="0" w:color="auto"/>
            <w:right w:val="none" w:sz="0" w:space="0" w:color="auto"/>
          </w:divBdr>
        </w:div>
      </w:divsChild>
    </w:div>
    <w:div w:id="187402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50517-002\Desktop\Exempel_mall_plan_tillsynsinsats.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88198B337FC26C43ABB5D0B4746568B8" ma:contentTypeVersion="4" ma:contentTypeDescription="Skapa ett nytt dokument." ma:contentTypeScope="" ma:versionID="d9a8e676ff39f14a5afeb0cab1235170">
  <xsd:schema xmlns:xsd="http://www.w3.org/2001/XMLSchema" xmlns:xs="http://www.w3.org/2001/XMLSchema" xmlns:p="http://schemas.microsoft.com/office/2006/metadata/properties" xmlns:ns2="2c35e79e-d4ef-4d33-9aab-f9f6c9e4910b" targetNamespace="http://schemas.microsoft.com/office/2006/metadata/properties" ma:root="true" ma:fieldsID="0aaf0b8b1e637723d0889d6eb4f5084f" ns2:_="">
    <xsd:import namespace="2c35e79e-d4ef-4d33-9aab-f9f6c9e4910b"/>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5e79e-d4ef-4d33-9aab-f9f6c9e4910b"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7"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99CA2A-D27E-48C4-9B3C-A3179E03003A}">
  <ds:schemaRefs>
    <ds:schemaRef ds:uri="http://schemas.openxmlformats.org/officeDocument/2006/bibliography"/>
  </ds:schemaRefs>
</ds:datastoreItem>
</file>

<file path=customXml/itemProps2.xml><?xml version="1.0" encoding="utf-8"?>
<ds:datastoreItem xmlns:ds="http://schemas.openxmlformats.org/officeDocument/2006/customXml" ds:itemID="{7959AFBC-C144-4E14-B74C-721D7AB08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5e79e-d4ef-4d33-9aab-f9f6c9e491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76528A-435E-4E7F-859C-9932549CDB32}">
  <ds:schemaRefs>
    <ds:schemaRef ds:uri="http://schemas.microsoft.com/sharepoint/v3/contenttype/forms"/>
  </ds:schemaRefs>
</ds:datastoreItem>
</file>

<file path=customXml/itemProps4.xml><?xml version="1.0" encoding="utf-8"?>
<ds:datastoreItem xmlns:ds="http://schemas.openxmlformats.org/officeDocument/2006/customXml" ds:itemID="{6D169EDB-0E94-466F-B620-687457D8DF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Exempel_mall_plan_tillsynsinsats.dotx</Template>
  <TotalTime>1</TotalTime>
  <Pages>2</Pages>
  <Words>513</Words>
  <Characters>2722</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Betesprojektet 2010, Skarakontoret</vt:lpstr>
    </vt:vector>
  </TitlesOfParts>
  <Company>Länsstyrelsen</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Betesprojektet 2010, Skarakontoret</dc:title>
  <dc:creator>Edgren Ida</dc:creator>
  <cp:lastModifiedBy>Edgren Ida</cp:lastModifiedBy>
  <cp:revision>1</cp:revision>
  <cp:lastPrinted>2011-07-07T12:15:00Z</cp:lastPrinted>
  <dcterms:created xsi:type="dcterms:W3CDTF">2023-03-14T12:25:00Z</dcterms:created>
  <dcterms:modified xsi:type="dcterms:W3CDTF">2023-03-14T12:26:00Z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0x01010088198B337FC26C43ABB5D0B4746568B8</vt:lpwstr>
  </property>
</Properties>
</file>